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5D61D71E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D6166C">
        <w:rPr>
          <w:rFonts w:ascii="Arial" w:hAnsi="Arial" w:cs="Arial"/>
          <w:lang w:val="es-ES_tradnl" w:eastAsia="ar-SA"/>
        </w:rPr>
        <w:t>7 de febrero del 2024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79201180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D6166C">
        <w:rPr>
          <w:rFonts w:ascii="Arial" w:hAnsi="Arial" w:cs="Arial"/>
          <w:b/>
          <w:szCs w:val="24"/>
          <w:u w:val="single"/>
        </w:rPr>
        <w:t xml:space="preserve">ENERO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bookmarkStart w:id="0" w:name="_GoBack"/>
      <w:bookmarkEnd w:id="0"/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BE257" w14:textId="77777777" w:rsidR="004C13BB" w:rsidRDefault="004C13BB" w:rsidP="008E0914">
      <w:pPr>
        <w:spacing w:after="0" w:line="240" w:lineRule="auto"/>
      </w:pPr>
      <w:r>
        <w:separator/>
      </w:r>
    </w:p>
  </w:endnote>
  <w:endnote w:type="continuationSeparator" w:id="0">
    <w:p w14:paraId="5F308252" w14:textId="77777777" w:rsidR="004C13BB" w:rsidRDefault="004C13B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4E4E7B" w14:textId="77777777" w:rsidR="004C13BB" w:rsidRDefault="004C13BB" w:rsidP="008E0914">
      <w:pPr>
        <w:spacing w:after="0" w:line="240" w:lineRule="auto"/>
      </w:pPr>
      <w:r>
        <w:separator/>
      </w:r>
    </w:p>
  </w:footnote>
  <w:footnote w:type="continuationSeparator" w:id="0">
    <w:p w14:paraId="72AEE4C6" w14:textId="77777777" w:rsidR="004C13BB" w:rsidRDefault="004C13B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123D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E8A929A" wp14:editId="4526E79A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BB"/>
    <w:rsid w:val="00077C07"/>
    <w:rsid w:val="00101CA7"/>
    <w:rsid w:val="001E3763"/>
    <w:rsid w:val="0028764D"/>
    <w:rsid w:val="00292DB9"/>
    <w:rsid w:val="00345095"/>
    <w:rsid w:val="00480040"/>
    <w:rsid w:val="004833CE"/>
    <w:rsid w:val="004B542B"/>
    <w:rsid w:val="004C13BB"/>
    <w:rsid w:val="005C1A88"/>
    <w:rsid w:val="005E2204"/>
    <w:rsid w:val="00635A07"/>
    <w:rsid w:val="00720387"/>
    <w:rsid w:val="00730408"/>
    <w:rsid w:val="00790C97"/>
    <w:rsid w:val="008E0914"/>
    <w:rsid w:val="009638E4"/>
    <w:rsid w:val="009C410D"/>
    <w:rsid w:val="00A74111"/>
    <w:rsid w:val="00A82924"/>
    <w:rsid w:val="00AA360F"/>
    <w:rsid w:val="00B267D0"/>
    <w:rsid w:val="00C65F26"/>
    <w:rsid w:val="00D6166C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22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19</cp:revision>
  <cp:lastPrinted>2024-02-07T19:10:00Z</cp:lastPrinted>
  <dcterms:created xsi:type="dcterms:W3CDTF">2023-02-24T04:31:00Z</dcterms:created>
  <dcterms:modified xsi:type="dcterms:W3CDTF">2024-02-07T19:10:00Z</dcterms:modified>
</cp:coreProperties>
</file>